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9D" w:rsidRDefault="00116C9D" w:rsidP="00122F55">
      <w:pPr>
        <w:jc w:val="left"/>
      </w:pPr>
    </w:p>
    <w:p w:rsidR="00B2127E" w:rsidRDefault="00B2127E" w:rsidP="00122F55">
      <w:pPr>
        <w:jc w:val="left"/>
      </w:pPr>
    </w:p>
    <w:p w:rsidR="00B2127E" w:rsidRDefault="00B2127E" w:rsidP="00122F55">
      <w:pPr>
        <w:jc w:val="left"/>
      </w:pPr>
    </w:p>
    <w:p w:rsidR="001A7291" w:rsidRDefault="001A7291" w:rsidP="001A7291">
      <w:pPr>
        <w:jc w:val="left"/>
      </w:pPr>
      <w:r>
        <w:t xml:space="preserve">Novara, </w:t>
      </w:r>
      <w:r w:rsidR="001F6942">
        <w:t>27 ottobre 2021</w:t>
      </w:r>
    </w:p>
    <w:p w:rsidR="001A7291" w:rsidRDefault="001A7291" w:rsidP="001A7291">
      <w:pPr>
        <w:jc w:val="left"/>
      </w:pPr>
    </w:p>
    <w:p w:rsidR="001A7291" w:rsidRDefault="001A7291" w:rsidP="001A7291">
      <w:pPr>
        <w:jc w:val="left"/>
      </w:pPr>
    </w:p>
    <w:p w:rsidR="001A7291" w:rsidRDefault="001A7291" w:rsidP="001A7291">
      <w:pPr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Spett.le</w:t>
      </w:r>
      <w:proofErr w:type="spellEnd"/>
    </w:p>
    <w:p w:rsidR="001A7291" w:rsidRPr="00DF74C6" w:rsidRDefault="001A7291" w:rsidP="001A7291">
      <w:pPr>
        <w:jc w:val="lef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F74C6">
        <w:rPr>
          <w:b/>
        </w:rPr>
        <w:t>CLIENTE</w:t>
      </w:r>
    </w:p>
    <w:p w:rsidR="001A7291" w:rsidRDefault="001A7291" w:rsidP="001A7291">
      <w:pPr>
        <w:jc w:val="left"/>
      </w:pPr>
    </w:p>
    <w:p w:rsidR="001A7291" w:rsidRDefault="001A7291" w:rsidP="001A7291">
      <w:pPr>
        <w:jc w:val="left"/>
      </w:pPr>
    </w:p>
    <w:p w:rsidR="001A7291" w:rsidRDefault="001A7291" w:rsidP="001A7291">
      <w:pPr>
        <w:jc w:val="left"/>
      </w:pPr>
    </w:p>
    <w:p w:rsidR="001A7291" w:rsidRPr="00F73396" w:rsidRDefault="001A7291" w:rsidP="001A7291">
      <w:pPr>
        <w:jc w:val="left"/>
        <w:rPr>
          <w:b/>
        </w:rPr>
      </w:pPr>
      <w:r w:rsidRPr="00F73396">
        <w:rPr>
          <w:b/>
        </w:rPr>
        <w:t xml:space="preserve">Servizio di verifica </w:t>
      </w:r>
      <w:r w:rsidR="002E781B">
        <w:rPr>
          <w:b/>
        </w:rPr>
        <w:t xml:space="preserve">online </w:t>
      </w:r>
      <w:r w:rsidRPr="00F73396">
        <w:rPr>
          <w:b/>
        </w:rPr>
        <w:t xml:space="preserve">Certificazione verde </w:t>
      </w:r>
      <w:proofErr w:type="spellStart"/>
      <w:r w:rsidRPr="00F73396">
        <w:rPr>
          <w:b/>
        </w:rPr>
        <w:t>covid</w:t>
      </w:r>
      <w:proofErr w:type="spellEnd"/>
      <w:r w:rsidRPr="00F73396">
        <w:rPr>
          <w:b/>
        </w:rPr>
        <w:t xml:space="preserve"> </w:t>
      </w:r>
      <w:r>
        <w:rPr>
          <w:b/>
        </w:rPr>
        <w:t>-</w:t>
      </w:r>
      <w:r w:rsidRPr="00F73396">
        <w:rPr>
          <w:b/>
        </w:rPr>
        <w:t xml:space="preserve"> 19 (Green Pass 50+)</w:t>
      </w:r>
    </w:p>
    <w:p w:rsidR="001A7291" w:rsidRPr="00F73396" w:rsidRDefault="001A7291" w:rsidP="001A7291">
      <w:pPr>
        <w:jc w:val="left"/>
        <w:rPr>
          <w:b/>
        </w:rPr>
      </w:pPr>
      <w:r w:rsidRPr="00F73396">
        <w:rPr>
          <w:b/>
        </w:rPr>
        <w:t>DM 12.10.2021</w:t>
      </w:r>
      <w:r w:rsidR="00CD3676">
        <w:rPr>
          <w:b/>
        </w:rPr>
        <w:t xml:space="preserve"> - </w:t>
      </w:r>
      <w:r w:rsidRPr="00F73396">
        <w:rPr>
          <w:b/>
        </w:rPr>
        <w:t>Mess. INPS 3589 del 21.10.2021</w:t>
      </w:r>
    </w:p>
    <w:p w:rsidR="001A7291" w:rsidRDefault="001A7291" w:rsidP="001A7291">
      <w:pPr>
        <w:jc w:val="left"/>
      </w:pPr>
    </w:p>
    <w:p w:rsidR="001A7291" w:rsidRDefault="001A7291" w:rsidP="001A7291">
      <w:pPr>
        <w:jc w:val="left"/>
      </w:pPr>
      <w:r>
        <w:t>Formuliamo la presente allo scopo di comunicare che l’INPS ha reso operativo il servizio in oggetto, riservato alle aziende con più di 50 dipendenti.</w:t>
      </w:r>
    </w:p>
    <w:p w:rsidR="001A7291" w:rsidRDefault="001A7291" w:rsidP="001A7291">
      <w:pPr>
        <w:spacing w:before="120"/>
        <w:jc w:val="left"/>
      </w:pPr>
      <w:r>
        <w:t xml:space="preserve">Il servizio consente la verifica massiva giornaliera, tramite il portale </w:t>
      </w:r>
      <w:hyperlink r:id="rId7" w:history="1">
        <w:r w:rsidRPr="006E687B">
          <w:rPr>
            <w:rStyle w:val="Collegamentoipertestuale"/>
          </w:rPr>
          <w:t>www.inps.it</w:t>
        </w:r>
      </w:hyperlink>
      <w:r>
        <w:t>, del possesso del Green Pass dei propri dipendenti.</w:t>
      </w:r>
    </w:p>
    <w:p w:rsidR="001A7291" w:rsidRDefault="001A7291" w:rsidP="001A7291">
      <w:pPr>
        <w:spacing w:before="120"/>
        <w:jc w:val="left"/>
      </w:pPr>
      <w:r>
        <w:t>Riportiamo la sintesi operativa del servizio:</w:t>
      </w:r>
    </w:p>
    <w:p w:rsidR="001A7291" w:rsidRDefault="001A7291" w:rsidP="00EA5020">
      <w:pPr>
        <w:pStyle w:val="Paragrafoelenco"/>
        <w:numPr>
          <w:ilvl w:val="0"/>
          <w:numId w:val="1"/>
        </w:numPr>
        <w:spacing w:before="120"/>
        <w:ind w:left="426" w:hanging="284"/>
        <w:contextualSpacing w:val="0"/>
        <w:jc w:val="left"/>
        <w:rPr>
          <w:b/>
        </w:rPr>
      </w:pPr>
      <w:r w:rsidRPr="00F73396">
        <w:rPr>
          <w:b/>
        </w:rPr>
        <w:t>Accreditamento (a cura del nostro Studio)</w:t>
      </w:r>
    </w:p>
    <w:p w:rsidR="001A7291" w:rsidRDefault="002E781B" w:rsidP="001A7291">
      <w:pPr>
        <w:pStyle w:val="Paragrafoelenco"/>
        <w:ind w:left="426"/>
        <w:jc w:val="left"/>
      </w:pPr>
      <w:r>
        <w:t xml:space="preserve">Inserimento nel portale </w:t>
      </w:r>
      <w:hyperlink r:id="rId8" w:history="1">
        <w:r w:rsidRPr="009157BA">
          <w:rPr>
            <w:rStyle w:val="Collegamentoipertestuale"/>
          </w:rPr>
          <w:t>www.inps.it</w:t>
        </w:r>
      </w:hyperlink>
      <w:r>
        <w:t xml:space="preserve"> d</w:t>
      </w:r>
      <w:r w:rsidR="00C5475B">
        <w:t>ei</w:t>
      </w:r>
      <w:r>
        <w:t xml:space="preserve"> dati</w:t>
      </w:r>
      <w:r w:rsidR="00B92662">
        <w:t xml:space="preserve"> dell’incaricato/i al</w:t>
      </w:r>
      <w:r>
        <w:t>la verifica (cd “verifi</w:t>
      </w:r>
      <w:r w:rsidR="00C97228">
        <w:t>catore”), nominato dall’azienda, compresa istruzione per l’accesso.</w:t>
      </w:r>
    </w:p>
    <w:p w:rsidR="001A7291" w:rsidRDefault="001A7291" w:rsidP="00EA5020">
      <w:pPr>
        <w:pStyle w:val="Paragrafoelenco"/>
        <w:numPr>
          <w:ilvl w:val="0"/>
          <w:numId w:val="1"/>
        </w:numPr>
        <w:spacing w:before="120"/>
        <w:ind w:left="426" w:hanging="284"/>
        <w:contextualSpacing w:val="0"/>
        <w:jc w:val="left"/>
        <w:rPr>
          <w:b/>
        </w:rPr>
      </w:pPr>
      <w:r w:rsidRPr="0039112D">
        <w:rPr>
          <w:b/>
        </w:rPr>
        <w:t>Verifica da parte dell’INPS</w:t>
      </w:r>
      <w:r w:rsidR="00666DF2">
        <w:rPr>
          <w:b/>
        </w:rPr>
        <w:t xml:space="preserve">, </w:t>
      </w:r>
      <w:r w:rsidRPr="0039112D">
        <w:rPr>
          <w:b/>
        </w:rPr>
        <w:t>dei lavoratori</w:t>
      </w:r>
      <w:r w:rsidR="00666DF2">
        <w:rPr>
          <w:b/>
        </w:rPr>
        <w:t xml:space="preserve">, </w:t>
      </w:r>
      <w:r w:rsidR="00B92662">
        <w:rPr>
          <w:b/>
        </w:rPr>
        <w:t xml:space="preserve">mediante collegamento alla piattaforma </w:t>
      </w:r>
      <w:proofErr w:type="spellStart"/>
      <w:r w:rsidR="00B92662">
        <w:rPr>
          <w:b/>
        </w:rPr>
        <w:t>Nazionale-DGC</w:t>
      </w:r>
      <w:proofErr w:type="spellEnd"/>
    </w:p>
    <w:p w:rsidR="001A7291" w:rsidRDefault="002E781B" w:rsidP="00B92662">
      <w:pPr>
        <w:pStyle w:val="Paragrafoelenco"/>
        <w:ind w:left="426"/>
        <w:jc w:val="left"/>
      </w:pPr>
      <w:r>
        <w:t xml:space="preserve">Archivio aggiornato </w:t>
      </w:r>
      <w:r w:rsidR="00B92662">
        <w:t xml:space="preserve">quotidianamente </w:t>
      </w:r>
      <w:r w:rsidR="001A7291">
        <w:t>tra le ore 20:00 e le ore 24:00</w:t>
      </w:r>
      <w:r>
        <w:t>.</w:t>
      </w:r>
    </w:p>
    <w:p w:rsidR="001A7291" w:rsidRPr="00B92662" w:rsidRDefault="002E781B" w:rsidP="001A7291">
      <w:pPr>
        <w:pStyle w:val="Paragrafoelenco"/>
        <w:ind w:left="426"/>
        <w:jc w:val="left"/>
        <w:rPr>
          <w:i/>
        </w:rPr>
      </w:pPr>
      <w:r>
        <w:rPr>
          <w:i/>
        </w:rPr>
        <w:t>(</w:t>
      </w:r>
      <w:r w:rsidR="001A7291" w:rsidRPr="00B92662">
        <w:rPr>
          <w:i/>
        </w:rPr>
        <w:t>In tale fascia oraria il servizio non sarà accessibile</w:t>
      </w:r>
      <w:r>
        <w:rPr>
          <w:i/>
        </w:rPr>
        <w:t>)</w:t>
      </w:r>
    </w:p>
    <w:p w:rsidR="001A7291" w:rsidRDefault="00B92662" w:rsidP="00EA5020">
      <w:pPr>
        <w:pStyle w:val="Paragrafoelenco"/>
        <w:numPr>
          <w:ilvl w:val="0"/>
          <w:numId w:val="1"/>
        </w:numPr>
        <w:tabs>
          <w:tab w:val="left" w:pos="426"/>
        </w:tabs>
        <w:spacing w:before="120"/>
        <w:ind w:hanging="578"/>
        <w:contextualSpacing w:val="0"/>
        <w:jc w:val="left"/>
        <w:rPr>
          <w:b/>
        </w:rPr>
      </w:pPr>
      <w:r>
        <w:rPr>
          <w:b/>
        </w:rPr>
        <w:t xml:space="preserve">Consultazione del portale </w:t>
      </w:r>
      <w:r w:rsidR="001A7291" w:rsidRPr="0039112D">
        <w:rPr>
          <w:b/>
        </w:rPr>
        <w:t>a cura dei verificat</w:t>
      </w:r>
      <w:r>
        <w:rPr>
          <w:b/>
        </w:rPr>
        <w:t>ori</w:t>
      </w:r>
    </w:p>
    <w:p w:rsidR="00C5475B" w:rsidRPr="00C97228" w:rsidRDefault="00C97228" w:rsidP="00C97228">
      <w:pPr>
        <w:pStyle w:val="Paragrafoelenco"/>
        <w:numPr>
          <w:ilvl w:val="0"/>
          <w:numId w:val="3"/>
        </w:numPr>
        <w:ind w:left="567" w:hanging="141"/>
        <w:jc w:val="left"/>
        <w:rPr>
          <w:rStyle w:val="Collegamentoipertestuale"/>
        </w:rPr>
      </w:pPr>
      <w:r>
        <w:t xml:space="preserve"> </w:t>
      </w:r>
      <w:r w:rsidR="001E2B90">
        <w:t>Collegamento da parte</w:t>
      </w:r>
      <w:r w:rsidR="00EA5020">
        <w:t xml:space="preserve"> dell’incaricato aziendale, </w:t>
      </w:r>
      <w:r w:rsidR="00C5475B">
        <w:t xml:space="preserve">al portale </w:t>
      </w:r>
      <w:r w:rsidR="00C5475B" w:rsidRPr="00C97228">
        <w:rPr>
          <w:rStyle w:val="Collegamentoipertestuale"/>
        </w:rPr>
        <w:t>www.inps.it</w:t>
      </w:r>
      <w:r>
        <w:rPr>
          <w:rStyle w:val="Collegamentoipertestuale"/>
        </w:rPr>
        <w:t xml:space="preserve"> – verifica green </w:t>
      </w:r>
      <w:r w:rsidR="00C5475B" w:rsidRPr="00C97228">
        <w:rPr>
          <w:rStyle w:val="Collegamentoipertestuale"/>
        </w:rPr>
        <w:t>pass</w:t>
      </w:r>
    </w:p>
    <w:p w:rsidR="001A7291" w:rsidRDefault="00576C84" w:rsidP="00C97228">
      <w:pPr>
        <w:pStyle w:val="Paragrafoelenco"/>
        <w:numPr>
          <w:ilvl w:val="0"/>
          <w:numId w:val="3"/>
        </w:numPr>
        <w:tabs>
          <w:tab w:val="left" w:pos="567"/>
        </w:tabs>
        <w:ind w:left="567" w:hanging="141"/>
        <w:jc w:val="left"/>
      </w:pPr>
      <w:r>
        <w:t xml:space="preserve"> </w:t>
      </w:r>
      <w:r w:rsidR="00EA5020">
        <w:t>Selezione dei lavoratori oggetto di verifica (tutti, ovvero solo i lavoratori interessati).</w:t>
      </w:r>
    </w:p>
    <w:p w:rsidR="00EA5020" w:rsidRDefault="00576C84" w:rsidP="00C97228">
      <w:pPr>
        <w:pStyle w:val="Paragrafoelenco"/>
        <w:numPr>
          <w:ilvl w:val="0"/>
          <w:numId w:val="3"/>
        </w:numPr>
        <w:tabs>
          <w:tab w:val="left" w:pos="567"/>
        </w:tabs>
        <w:ind w:left="567" w:hanging="141"/>
        <w:jc w:val="left"/>
      </w:pPr>
      <w:r>
        <w:t xml:space="preserve"> </w:t>
      </w:r>
      <w:r w:rsidR="00EA5020">
        <w:t>Visualizzazione elenco con esito presenza/assenza green pass.</w:t>
      </w:r>
    </w:p>
    <w:p w:rsidR="00F03F7C" w:rsidRDefault="001A7291" w:rsidP="001A7291">
      <w:pPr>
        <w:tabs>
          <w:tab w:val="left" w:pos="426"/>
        </w:tabs>
        <w:spacing w:before="120"/>
        <w:jc w:val="left"/>
      </w:pPr>
      <w:r>
        <w:t>Qual</w:t>
      </w:r>
      <w:r w:rsidR="00C97228">
        <w:t>ora siate interessati ad attivare</w:t>
      </w:r>
      <w:r>
        <w:t xml:space="preserve"> il servizio, Vi preghiamo di comunicarci il nominativo del soggetto/i soggetti da delegare quale “verificatore”</w:t>
      </w:r>
      <w:r w:rsidR="00EC44BF">
        <w:t>.</w:t>
      </w:r>
    </w:p>
    <w:p w:rsidR="002E781B" w:rsidRDefault="0033626B" w:rsidP="001A7291">
      <w:pPr>
        <w:tabs>
          <w:tab w:val="left" w:pos="426"/>
        </w:tabs>
        <w:spacing w:before="120"/>
        <w:jc w:val="lef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3.4pt;margin-top:10.75pt;width:46.65pt;height:46.65pt;z-index:-251658752;mso-position-horizontal-relative:text;mso-position-vertical-relative:text;mso-width-relative:page;mso-height-relative:page" wrapcoords="-348 0 -348 21252 21600 21252 21600 0 -348 0">
            <v:imagedata r:id="rId9" o:title="adv-icon_NB"/>
            <w10:wrap type="through"/>
          </v:shape>
        </w:pict>
      </w:r>
    </w:p>
    <w:p w:rsidR="002E781B" w:rsidRPr="00C97228" w:rsidRDefault="002E781B" w:rsidP="002E781B">
      <w:pPr>
        <w:pStyle w:val="Paragrafoelenco"/>
        <w:ind w:left="426"/>
        <w:jc w:val="left"/>
        <w:rPr>
          <w:i/>
          <w:u w:val="single"/>
        </w:rPr>
      </w:pPr>
      <w:r w:rsidRPr="00C97228">
        <w:rPr>
          <w:i/>
          <w:u w:val="single"/>
        </w:rPr>
        <w:t>I soggetti “verificatori” d</w:t>
      </w:r>
      <w:r w:rsidR="00545013" w:rsidRPr="00C97228">
        <w:rPr>
          <w:i/>
          <w:u w:val="single"/>
        </w:rPr>
        <w:t xml:space="preserve">evono essere in possesso di SPID o </w:t>
      </w:r>
      <w:r w:rsidRPr="00C97228">
        <w:rPr>
          <w:i/>
          <w:u w:val="single"/>
        </w:rPr>
        <w:t>CNS</w:t>
      </w:r>
      <w:r w:rsidR="00F03F7C" w:rsidRPr="00C97228">
        <w:rPr>
          <w:i/>
          <w:u w:val="single"/>
        </w:rPr>
        <w:t xml:space="preserve"> o </w:t>
      </w:r>
      <w:r w:rsidRPr="00C97228">
        <w:rPr>
          <w:i/>
          <w:u w:val="single"/>
        </w:rPr>
        <w:t>CIE per accedere al servizio</w:t>
      </w:r>
    </w:p>
    <w:p w:rsidR="002E781B" w:rsidRDefault="002E781B" w:rsidP="001A7291">
      <w:pPr>
        <w:tabs>
          <w:tab w:val="left" w:pos="426"/>
        </w:tabs>
        <w:spacing w:before="120"/>
        <w:jc w:val="left"/>
      </w:pPr>
    </w:p>
    <w:p w:rsidR="001A7291" w:rsidRDefault="001A7291" w:rsidP="001A7291">
      <w:pPr>
        <w:tabs>
          <w:tab w:val="left" w:pos="426"/>
        </w:tabs>
        <w:spacing w:before="120"/>
        <w:jc w:val="left"/>
      </w:pPr>
      <w:r>
        <w:t>Restiamo a disposizione per eventuali maggiori informazioni e porgiamo cordiali saluti.</w:t>
      </w:r>
    </w:p>
    <w:p w:rsidR="001A7291" w:rsidRDefault="001A7291" w:rsidP="001A7291">
      <w:pPr>
        <w:tabs>
          <w:tab w:val="left" w:pos="426"/>
        </w:tabs>
        <w:jc w:val="left"/>
      </w:pPr>
    </w:p>
    <w:p w:rsidR="001A7291" w:rsidRPr="00562C26" w:rsidRDefault="00562C26" w:rsidP="00562C26">
      <w:pPr>
        <w:tabs>
          <w:tab w:val="left" w:pos="426"/>
        </w:tabs>
        <w:ind w:left="5103"/>
        <w:jc w:val="left"/>
        <w:rPr>
          <w:b/>
        </w:rPr>
      </w:pPr>
      <w:proofErr w:type="spellStart"/>
      <w:r w:rsidRPr="00562C26">
        <w:rPr>
          <w:b/>
        </w:rPr>
        <w:t>CL</w:t>
      </w:r>
      <w:proofErr w:type="spellEnd"/>
      <w:r w:rsidRPr="00562C26">
        <w:rPr>
          <w:b/>
        </w:rPr>
        <w:t xml:space="preserve"> SYSTEM CONSULENZA SRL STP</w:t>
      </w:r>
    </w:p>
    <w:p w:rsidR="001A7291" w:rsidRDefault="001A7291" w:rsidP="001A7291">
      <w:pPr>
        <w:tabs>
          <w:tab w:val="left" w:pos="426"/>
        </w:tabs>
        <w:jc w:val="left"/>
      </w:pPr>
    </w:p>
    <w:p w:rsidR="001A7291" w:rsidRDefault="001A7291" w:rsidP="001A7291">
      <w:pPr>
        <w:tabs>
          <w:tab w:val="left" w:pos="426"/>
        </w:tabs>
        <w:jc w:val="left"/>
      </w:pPr>
    </w:p>
    <w:p w:rsidR="001A7291" w:rsidRDefault="001A7291" w:rsidP="001A7291">
      <w:pPr>
        <w:tabs>
          <w:tab w:val="left" w:pos="426"/>
        </w:tabs>
        <w:jc w:val="left"/>
        <w:rPr>
          <w:b/>
        </w:rPr>
      </w:pPr>
      <w:r w:rsidRPr="0039112D">
        <w:rPr>
          <w:b/>
        </w:rPr>
        <w:t>Allegati:</w:t>
      </w:r>
    </w:p>
    <w:p w:rsidR="00B2127E" w:rsidRPr="000F534B" w:rsidRDefault="00562C26" w:rsidP="000F534B">
      <w:pPr>
        <w:pStyle w:val="Paragrafoelenco"/>
        <w:numPr>
          <w:ilvl w:val="0"/>
          <w:numId w:val="2"/>
        </w:numPr>
        <w:tabs>
          <w:tab w:val="left" w:pos="426"/>
        </w:tabs>
        <w:ind w:left="426" w:hanging="284"/>
        <w:jc w:val="left"/>
      </w:pPr>
      <w:r>
        <w:t>M</w:t>
      </w:r>
      <w:r w:rsidR="001A7291" w:rsidRPr="000F534B">
        <w:t>anuale</w:t>
      </w:r>
      <w:r>
        <w:t xml:space="preserve"> utente</w:t>
      </w:r>
      <w:r w:rsidR="001A7291" w:rsidRPr="000F534B">
        <w:t xml:space="preserve"> inps</w:t>
      </w:r>
    </w:p>
    <w:sectPr w:rsidR="00B2127E" w:rsidRPr="000F534B" w:rsidSect="00446A13"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291" w:rsidRDefault="001A7291" w:rsidP="00446A13">
      <w:r>
        <w:separator/>
      </w:r>
    </w:p>
  </w:endnote>
  <w:endnote w:type="continuationSeparator" w:id="0">
    <w:p w:rsidR="001A7291" w:rsidRDefault="001A7291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A13" w:rsidRDefault="0033626B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stp_piede.jpg" style="position:absolute;left:0;text-align:left;margin-left:97pt;margin-top:-23.8pt;width:289.75pt;height:49.1pt;z-index:-251658240;visibility:visible">
          <v:imagedata r:id="rId1" o:title="stp_pied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291" w:rsidRDefault="001A7291" w:rsidP="00446A13">
      <w:r>
        <w:separator/>
      </w:r>
    </w:p>
  </w:footnote>
  <w:footnote w:type="continuationSeparator" w:id="0">
    <w:p w:rsidR="001A7291" w:rsidRDefault="001A7291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A13" w:rsidRDefault="0033626B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45.2pt;margin-top:8.8pt;width:45.9pt;height:42.55pt;z-index:251659264">
          <v:imagedata r:id="rId1" o:title="logo-cdl" cropright="30207f"/>
        </v:shape>
      </w:pict>
    </w: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66.75pt;margin-top:12.3pt;width:392.35pt;height:31.35pt;z-index:251656192;mso-height-percent:200;mso-height-percent:200;mso-width-relative:margin;mso-height-relative:margin" stroked="f">
          <v:textbox style="mso-fit-shape-to-text:t">
            <w:txbxContent>
              <w:p w:rsidR="006046D9" w:rsidRPr="00D73B1E" w:rsidRDefault="006046D9" w:rsidP="006046D9">
                <w:pPr>
                  <w:rPr>
                    <w:b/>
                    <w:sz w:val="42"/>
                    <w:szCs w:val="42"/>
                  </w:rPr>
                </w:pPr>
                <w:r w:rsidRPr="00D73B1E">
                  <w:rPr>
                    <w:b/>
                    <w:sz w:val="42"/>
                    <w:szCs w:val="42"/>
                  </w:rPr>
                  <w:t xml:space="preserve">Studio </w:t>
                </w:r>
                <w:proofErr w:type="spellStart"/>
                <w:r w:rsidRPr="00D73B1E">
                  <w:rPr>
                    <w:b/>
                    <w:sz w:val="42"/>
                    <w:szCs w:val="42"/>
                  </w:rPr>
                  <w:t>Badà</w:t>
                </w:r>
                <w:proofErr w:type="spellEnd"/>
                <w:r w:rsidRPr="00D73B1E">
                  <w:rPr>
                    <w:b/>
                    <w:sz w:val="42"/>
                    <w:szCs w:val="42"/>
                  </w:rPr>
                  <w:t xml:space="preserve"> - Consulenza del Lavoro</w:t>
                </w:r>
              </w:p>
            </w:txbxContent>
          </v:textbox>
        </v:shape>
      </w:pict>
    </w:r>
    <w:r>
      <w:rPr>
        <w:noProof/>
      </w:rPr>
      <w:pict>
        <v:shape id="Immagine 0" o:spid="_x0000_s2050" type="#_x0000_t75" alt="stp_testa.jpg" style="position:absolute;left:0;text-align:left;margin-left:63.35pt;margin-top:-11.4pt;width:315.15pt;height:66.25pt;z-index:-251659264;visibility:visible">
          <v:imagedata r:id="rId2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F1AE1"/>
    <w:multiLevelType w:val="hybridMultilevel"/>
    <w:tmpl w:val="4AECC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1630F"/>
    <w:multiLevelType w:val="hybridMultilevel"/>
    <w:tmpl w:val="CAD8626C"/>
    <w:lvl w:ilvl="0" w:tplc="66A67E6C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F9F6D20"/>
    <w:multiLevelType w:val="hybridMultilevel"/>
    <w:tmpl w:val="0B1EFB92"/>
    <w:lvl w:ilvl="0" w:tplc="380EF5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attachedTemplate r:id="rId1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4C6"/>
    <w:rsid w:val="00035098"/>
    <w:rsid w:val="0008212C"/>
    <w:rsid w:val="000D6B4B"/>
    <w:rsid w:val="000E298B"/>
    <w:rsid w:val="000F534B"/>
    <w:rsid w:val="00116C9D"/>
    <w:rsid w:val="00122F55"/>
    <w:rsid w:val="0016625E"/>
    <w:rsid w:val="001A7291"/>
    <w:rsid w:val="001C0EC5"/>
    <w:rsid w:val="001E2B90"/>
    <w:rsid w:val="001F6942"/>
    <w:rsid w:val="00232B3B"/>
    <w:rsid w:val="002619AC"/>
    <w:rsid w:val="00287BD9"/>
    <w:rsid w:val="002E781B"/>
    <w:rsid w:val="00315E34"/>
    <w:rsid w:val="0033626B"/>
    <w:rsid w:val="003531D3"/>
    <w:rsid w:val="0035539F"/>
    <w:rsid w:val="00391CE9"/>
    <w:rsid w:val="003A551A"/>
    <w:rsid w:val="00415587"/>
    <w:rsid w:val="004420E3"/>
    <w:rsid w:val="00446A13"/>
    <w:rsid w:val="004711A6"/>
    <w:rsid w:val="004D1574"/>
    <w:rsid w:val="00545013"/>
    <w:rsid w:val="005626A9"/>
    <w:rsid w:val="00562C26"/>
    <w:rsid w:val="00576C84"/>
    <w:rsid w:val="00583DD6"/>
    <w:rsid w:val="005F68B7"/>
    <w:rsid w:val="006046D9"/>
    <w:rsid w:val="00607406"/>
    <w:rsid w:val="0061580C"/>
    <w:rsid w:val="0064155A"/>
    <w:rsid w:val="006438F7"/>
    <w:rsid w:val="0065527A"/>
    <w:rsid w:val="00666DF2"/>
    <w:rsid w:val="00676956"/>
    <w:rsid w:val="00700AB0"/>
    <w:rsid w:val="00735A90"/>
    <w:rsid w:val="00796066"/>
    <w:rsid w:val="007B32D6"/>
    <w:rsid w:val="007F6BD1"/>
    <w:rsid w:val="00812E2B"/>
    <w:rsid w:val="00827E00"/>
    <w:rsid w:val="00951511"/>
    <w:rsid w:val="009756C1"/>
    <w:rsid w:val="009A0918"/>
    <w:rsid w:val="00AD340C"/>
    <w:rsid w:val="00AE6C8A"/>
    <w:rsid w:val="00AF6A8A"/>
    <w:rsid w:val="00B2127E"/>
    <w:rsid w:val="00B31B83"/>
    <w:rsid w:val="00B5612F"/>
    <w:rsid w:val="00B92662"/>
    <w:rsid w:val="00BE71FA"/>
    <w:rsid w:val="00BE7684"/>
    <w:rsid w:val="00C4241A"/>
    <w:rsid w:val="00C5475B"/>
    <w:rsid w:val="00C75DF5"/>
    <w:rsid w:val="00C97228"/>
    <w:rsid w:val="00CD3676"/>
    <w:rsid w:val="00CF6173"/>
    <w:rsid w:val="00D95873"/>
    <w:rsid w:val="00DA187B"/>
    <w:rsid w:val="00DF74C6"/>
    <w:rsid w:val="00E40AAC"/>
    <w:rsid w:val="00EA5020"/>
    <w:rsid w:val="00EB17B7"/>
    <w:rsid w:val="00EC44BF"/>
    <w:rsid w:val="00EF16BD"/>
    <w:rsid w:val="00F03F7C"/>
    <w:rsid w:val="00F56575"/>
    <w:rsid w:val="00FA45BB"/>
    <w:rsid w:val="00FC60AF"/>
    <w:rsid w:val="00FE4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7291"/>
    <w:pPr>
      <w:jc w:val="center"/>
    </w:pPr>
    <w:rPr>
      <w:rFonts w:eastAsiaTheme="minorHAnsi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46A13"/>
  </w:style>
  <w:style w:type="paragraph" w:styleId="Pidipagina">
    <w:name w:val="footer"/>
    <w:basedOn w:val="Normale"/>
    <w:link w:val="Pidipagina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A7291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A72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ps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nps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t_st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consulenza STP</Template>
  <TotalTime>59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veronicad</dc:creator>
  <cp:keywords/>
  <cp:lastModifiedBy>veronicad</cp:lastModifiedBy>
  <cp:revision>32</cp:revision>
  <cp:lastPrinted>2021-10-26T15:12:00Z</cp:lastPrinted>
  <dcterms:created xsi:type="dcterms:W3CDTF">2021-10-26T09:48:00Z</dcterms:created>
  <dcterms:modified xsi:type="dcterms:W3CDTF">2021-10-27T07:09:00Z</dcterms:modified>
</cp:coreProperties>
</file>